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1633" w:rsidRDefault="00491633" w:rsidP="00AD48F3">
      <w:pPr>
        <w:pStyle w:val="NormalWeb"/>
        <w:shd w:val="clear" w:color="auto" w:fill="FFFFFF"/>
        <w:rPr>
          <w:color w:val="000000"/>
        </w:rPr>
      </w:pPr>
      <w:r w:rsidRPr="00E676B4">
        <w:rPr>
          <w:color w:val="000000"/>
        </w:rPr>
        <w:t>РЕЧЕВОЙ ТРЕНИНГ ДЛЯ РОДИТЕЛЕЙ ГРУППЫ №7 (ВТОРАЯ МЛАДШАЯ)</w:t>
      </w:r>
    </w:p>
    <w:p w:rsidR="00491633" w:rsidRPr="00466F48" w:rsidRDefault="00491633" w:rsidP="00AD48F3">
      <w:pPr>
        <w:spacing w:after="225" w:line="285" w:lineRule="atLeast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b/>
          <w:bCs/>
          <w:sz w:val="24"/>
          <w:szCs w:val="24"/>
        </w:rPr>
        <w:t>Цель тренинга:</w:t>
      </w:r>
      <w:r w:rsidRPr="00466F48">
        <w:rPr>
          <w:rFonts w:ascii="Times New Roman" w:hAnsi="Times New Roman"/>
          <w:sz w:val="24"/>
          <w:szCs w:val="24"/>
        </w:rPr>
        <w:t> психолого-педагогическое просвещение и психологическое сопровождение семей.</w:t>
      </w:r>
    </w:p>
    <w:p w:rsidR="00491633" w:rsidRPr="00466F48" w:rsidRDefault="00491633" w:rsidP="00AD48F3">
      <w:pPr>
        <w:spacing w:after="225" w:line="285" w:lineRule="atLeast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b/>
          <w:bCs/>
          <w:sz w:val="24"/>
          <w:szCs w:val="24"/>
        </w:rPr>
        <w:t>Задачи:</w:t>
      </w:r>
    </w:p>
    <w:p w:rsidR="00491633" w:rsidRPr="00466F48" w:rsidRDefault="00491633" w:rsidP="00AD48F3">
      <w:pPr>
        <w:numPr>
          <w:ilvl w:val="0"/>
          <w:numId w:val="1"/>
        </w:numPr>
        <w:spacing w:before="45" w:after="45" w:line="285" w:lineRule="atLeast"/>
        <w:ind w:left="150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sz w:val="24"/>
          <w:szCs w:val="24"/>
        </w:rPr>
        <w:t>показать родителям как влияет стиль общения с ребенком в семье на его развитие, воспитание, закладку его будущей жизни; </w:t>
      </w:r>
    </w:p>
    <w:p w:rsidR="00491633" w:rsidRPr="00466F48" w:rsidRDefault="00491633" w:rsidP="00AD48F3">
      <w:pPr>
        <w:numPr>
          <w:ilvl w:val="0"/>
          <w:numId w:val="1"/>
        </w:numPr>
        <w:spacing w:before="45" w:after="45" w:line="285" w:lineRule="atLeast"/>
        <w:ind w:left="150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sz w:val="24"/>
          <w:szCs w:val="24"/>
        </w:rPr>
        <w:t>познакомить родителей с приёмами более эффективного общения с детьми;</w:t>
      </w:r>
    </w:p>
    <w:p w:rsidR="00491633" w:rsidRPr="00466F48" w:rsidRDefault="00491633" w:rsidP="00AD48F3">
      <w:pPr>
        <w:numPr>
          <w:ilvl w:val="0"/>
          <w:numId w:val="1"/>
        </w:numPr>
        <w:spacing w:before="45" w:after="45" w:line="285" w:lineRule="atLeast"/>
        <w:ind w:left="150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sz w:val="24"/>
          <w:szCs w:val="24"/>
        </w:rPr>
        <w:t>формирование и развитие навыков рефлексии взаимоотношений родителей с ребенком;</w:t>
      </w:r>
    </w:p>
    <w:p w:rsidR="00491633" w:rsidRPr="00AD48F3" w:rsidRDefault="00491633" w:rsidP="00AD48F3">
      <w:pPr>
        <w:numPr>
          <w:ilvl w:val="0"/>
          <w:numId w:val="1"/>
        </w:numPr>
        <w:spacing w:before="45" w:after="45" w:line="285" w:lineRule="atLeast"/>
        <w:ind w:left="150"/>
        <w:rPr>
          <w:rFonts w:ascii="Times New Roman" w:hAnsi="Times New Roman"/>
          <w:sz w:val="24"/>
          <w:szCs w:val="24"/>
        </w:rPr>
      </w:pPr>
      <w:r w:rsidRPr="00466F48">
        <w:rPr>
          <w:rFonts w:ascii="Times New Roman" w:hAnsi="Times New Roman"/>
          <w:sz w:val="24"/>
          <w:szCs w:val="24"/>
        </w:rPr>
        <w:t>приобретение родителями нового чувственного опыта при общении и взаимодействии с детьми.</w:t>
      </w:r>
    </w:p>
    <w:p w:rsidR="00491633" w:rsidRPr="00AD48F3" w:rsidRDefault="00491633" w:rsidP="00AD48F3">
      <w:pPr>
        <w:pStyle w:val="Heading3"/>
        <w:spacing w:before="172" w:after="172" w:line="365" w:lineRule="atLeast"/>
        <w:rPr>
          <w:rFonts w:ascii="Calibri" w:hAnsi="Calibri"/>
          <w:color w:val="199043"/>
          <w:sz w:val="30"/>
          <w:szCs w:val="30"/>
        </w:rPr>
      </w:pPr>
      <w:r w:rsidRPr="00E676B4">
        <w:rPr>
          <w:rFonts w:ascii="Times New Roman" w:hAnsi="Times New Roman"/>
          <w:color w:val="000000"/>
          <w:sz w:val="24"/>
          <w:szCs w:val="24"/>
        </w:rPr>
        <w:t>Здравствуйте, уважаемые родители!</w:t>
      </w:r>
    </w:p>
    <w:p w:rsidR="00491633" w:rsidRDefault="00491633" w:rsidP="00AD48F3">
      <w:pPr>
        <w:pStyle w:val="NormalWeb"/>
        <w:spacing w:before="0" w:beforeAutospacing="0" w:after="172" w:afterAutospacing="0"/>
      </w:pPr>
      <w:r>
        <w:t>Вам наверняка знакомо это слово, что оно обозначает и с чем ассоциируется?</w:t>
      </w:r>
    </w:p>
    <w:p w:rsidR="00491633" w:rsidRDefault="00491633" w:rsidP="00AD48F3">
      <w:pPr>
        <w:pStyle w:val="NormalWeb"/>
        <w:spacing w:before="0" w:beforeAutospacing="0" w:after="172" w:afterAutospacing="0"/>
      </w:pPr>
      <w:r>
        <w:t>Психологический тренинг — это тренировка души, разума и тела.</w:t>
      </w:r>
    </w:p>
    <w:p w:rsidR="00491633" w:rsidRDefault="00491633" w:rsidP="00AD48F3">
      <w:pPr>
        <w:pStyle w:val="NormalWeb"/>
        <w:spacing w:before="0" w:beforeAutospacing="0" w:after="172" w:afterAutospacing="0"/>
      </w:pPr>
      <w:r>
        <w:t>Тренинг – это содержательные упражнения, ролевые и психологические игры, работа в парах и группах, и, конечно же, это увлекательное и живое общение интересных людей</w:t>
      </w:r>
    </w:p>
    <w:p w:rsidR="00491633" w:rsidRPr="00E1222D" w:rsidRDefault="00491633" w:rsidP="00AD48F3">
      <w:pPr>
        <w:pStyle w:val="NormalWeb"/>
        <w:spacing w:before="0" w:beforeAutospacing="0" w:after="172" w:afterAutospacing="0"/>
      </w:pPr>
      <w:r w:rsidRPr="00E1222D">
        <w:t>Общение играет огромную роль в жизни любого человека. От процесса общения и его результатов во многом зависит психическое здоровье человека – его настроение, его чувства и эмоции могут быть окрашены в положительные или отрицательные тона в зависимости от того, насколько успешно проходит процесс общения его с другими людьми. У человека, не знающего сильных и слабых сторон своего характера, не умеющего общаться с людьми, могут возникать серьезные проблемы.</w:t>
      </w: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936B54">
        <w:rPr>
          <w:rFonts w:ascii="Times New Roman" w:hAnsi="Times New Roman"/>
          <w:sz w:val="24"/>
          <w:szCs w:val="24"/>
          <w:lang w:val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7.75pt;height:51.75pt" fillcolor="#06c" strokecolor="#9cf" strokeweight="1.5pt">
            <v:shadow on="t" color="#900"/>
            <v:textpath style="font-family:&quot;Impact&quot;;v-text-kern:t" trim="t" fitpath="t" string="Боди-тренинг для взрослых и малышей"/>
          </v:shape>
        </w:pict>
      </w:r>
      <w:r>
        <w:rPr>
          <w:noProof/>
        </w:rPr>
        <w:pict>
          <v:rect id="_x0000_s1026" style="position:absolute;left:0;text-align:left;margin-left:617.5pt;margin-top:0;width:95.85pt;height:836pt;flip:y;z-index:251658240;mso-wrap-distance-left:36pt;mso-wrap-distance-top:7.2pt;mso-wrap-distance-right:7.2pt;mso-wrap-distance-bottom:7.2pt;mso-position-horizontal:right;mso-position-horizontal-relative:page;mso-position-vertical:top;mso-position-vertical-relative:page" o:allowincell="f" fillcolor="#4f81bd" strokecolor="#f2f2f2" strokeweight="3pt">
            <v:fill rotate="t"/>
            <v:imagedata embosscolor="shadow add(51)"/>
            <v:shadow on="t" type="perspective" color="#243f60" opacity=".5" offset="1pt" offset2="-1pt"/>
            <o:extrusion v:ext="view" backdepth="0" color="#8bb1e2" rotationangle="25,25" viewpoint="0,0" viewpointorigin="0,0" skewangle="0" skewamt="0" lightposition="-50000,-50000" lightposition2="50000"/>
            <v:textbox style="mso-next-textbox:#_x0000_s1026" inset="0,1in,1in,1in">
              <w:txbxContent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Ш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К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О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Л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А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З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Д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О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Р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О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В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>Ь</w:t>
                  </w:r>
                </w:p>
                <w:p w:rsidR="00491633" w:rsidRPr="00750335" w:rsidRDefault="00491633" w:rsidP="00750335">
                  <w:pPr>
                    <w:pBdr>
                      <w:top w:val="single" w:sz="4" w:space="15" w:color="31849B"/>
                      <w:left w:val="single" w:sz="4" w:space="15" w:color="31849B"/>
                      <w:bottom w:val="single" w:sz="4" w:space="15" w:color="31849B"/>
                      <w:right w:val="single" w:sz="4" w:space="15" w:color="31849B"/>
                    </w:pBdr>
                    <w:shd w:val="clear" w:color="auto" w:fill="FFFFFF"/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</w:pPr>
                  <w:r w:rsidRPr="00750335">
                    <w:rPr>
                      <w:rFonts w:ascii="Times New Roman" w:hAnsi="Times New Roman"/>
                      <w:i/>
                      <w:iCs/>
                      <w:color w:val="000000"/>
                      <w:sz w:val="40"/>
                      <w:szCs w:val="40"/>
                    </w:rPr>
                    <w:t xml:space="preserve">Я </w:t>
                  </w:r>
                </w:p>
              </w:txbxContent>
            </v:textbox>
            <w10:wrap type="square" anchorx="page" anchory="page"/>
          </v:rect>
        </w:pict>
      </w: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«Качалочка»</w:t>
      </w:r>
    </w:p>
    <w:p w:rsidR="00491633" w:rsidRPr="009F76D9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Pr="001A7AA5" w:rsidRDefault="00491633" w:rsidP="00AD48F3">
      <w:pPr>
        <w:jc w:val="center"/>
        <w:rPr>
          <w:rFonts w:ascii="Times New Roman" w:hAnsi="Times New Roman"/>
          <w:sz w:val="24"/>
          <w:szCs w:val="24"/>
        </w:rPr>
      </w:pPr>
      <w:r w:rsidRPr="00750335">
        <w:rPr>
          <w:rFonts w:ascii="Times New Roman" w:hAnsi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6" type="#_x0000_t75" style="width:357pt;height:22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">
            <v:imagedata r:id="rId5" o:title=""/>
            <o:lock v:ext="edit" aspectratio="f"/>
          </v:shape>
        </w:pict>
      </w:r>
    </w:p>
    <w:p w:rsidR="00491633" w:rsidRPr="00FF5566" w:rsidRDefault="00491633" w:rsidP="00AD48F3">
      <w:pPr>
        <w:rPr>
          <w:rFonts w:ascii="Times New Roman" w:hAnsi="Times New Roman"/>
          <w:sz w:val="28"/>
          <w:szCs w:val="28"/>
        </w:rPr>
      </w:pPr>
      <w:r w:rsidRPr="009F76D9">
        <w:rPr>
          <w:rFonts w:ascii="Times New Roman" w:hAnsi="Times New Roman"/>
          <w:sz w:val="28"/>
          <w:szCs w:val="28"/>
        </w:rPr>
        <w:t>И.п. – лёжа на спине. Сначала один взрослый приподнимает ребёнка за руки,</w:t>
      </w:r>
      <w:r>
        <w:rPr>
          <w:rFonts w:ascii="Times New Roman" w:hAnsi="Times New Roman"/>
          <w:sz w:val="28"/>
          <w:szCs w:val="28"/>
        </w:rPr>
        <w:t xml:space="preserve"> при опускании – другой взрослый поднимает малыша за ноги.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«Муравей»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4"/>
          <w:szCs w:val="24"/>
        </w:rPr>
      </w:pPr>
      <w:r w:rsidRPr="00750335">
        <w:rPr>
          <w:rFonts w:ascii="Times New Roman" w:hAnsi="Times New Roman"/>
          <w:noProof/>
          <w:sz w:val="24"/>
          <w:szCs w:val="24"/>
        </w:rPr>
        <w:pict>
          <v:shape id="Рисунок 8" o:spid="_x0000_i1027" type="#_x0000_t75" style="width:363pt;height:215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">
            <v:imagedata r:id="rId6" o:title=""/>
            <o:lock v:ext="edit" aspectratio="f"/>
          </v:shape>
        </w:pict>
      </w:r>
    </w:p>
    <w:p w:rsidR="00491633" w:rsidRPr="00FF5566" w:rsidRDefault="00491633" w:rsidP="00AD48F3">
      <w:pPr>
        <w:tabs>
          <w:tab w:val="left" w:pos="115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Ребёнок ползает на животе по телу лежащей на спине мамы ( или кого другого), преодолевая сопротивление другого взрослого (папы, мужчины).</w:t>
      </w: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 xml:space="preserve"> «Тропинка»</w:t>
      </w:r>
    </w:p>
    <w:p w:rsidR="00491633" w:rsidRPr="001A7AA5" w:rsidRDefault="00491633" w:rsidP="00AD48F3">
      <w:pPr>
        <w:tabs>
          <w:tab w:val="left" w:pos="1155"/>
        </w:tabs>
        <w:jc w:val="center"/>
        <w:rPr>
          <w:rFonts w:ascii="Times New Roman" w:hAnsi="Times New Roman"/>
          <w:sz w:val="36"/>
          <w:szCs w:val="36"/>
        </w:rPr>
      </w:pPr>
      <w:r w:rsidRPr="00750335">
        <w:rPr>
          <w:rFonts w:ascii="Times New Roman" w:hAnsi="Times New Roman"/>
          <w:noProof/>
          <w:sz w:val="36"/>
          <w:szCs w:val="36"/>
        </w:rPr>
        <w:pict>
          <v:shape id="Рисунок 9" o:spid="_x0000_i1028" type="#_x0000_t75" style="width:353.25pt;height:20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">
            <v:imagedata r:id="rId7" o:title=""/>
            <o:lock v:ext="edit" aspectratio="f"/>
          </v:shape>
        </w:pict>
      </w:r>
    </w:p>
    <w:p w:rsidR="00491633" w:rsidRDefault="00491633" w:rsidP="00AD48F3">
      <w:pPr>
        <w:tabs>
          <w:tab w:val="left" w:pos="1155"/>
        </w:tabs>
        <w:jc w:val="both"/>
        <w:rPr>
          <w:rFonts w:ascii="Times New Roman" w:hAnsi="Times New Roman"/>
          <w:sz w:val="28"/>
          <w:szCs w:val="28"/>
        </w:rPr>
      </w:pPr>
      <w:r w:rsidRPr="001A7AA5">
        <w:rPr>
          <w:rFonts w:ascii="Times New Roman" w:hAnsi="Times New Roman"/>
          <w:sz w:val="28"/>
          <w:szCs w:val="28"/>
        </w:rPr>
        <w:t>И.п. – лёжа на животе  с опорой кистями на спину лежащего</w:t>
      </w:r>
      <w:r>
        <w:rPr>
          <w:rFonts w:ascii="Times New Roman" w:hAnsi="Times New Roman"/>
          <w:sz w:val="28"/>
          <w:szCs w:val="28"/>
        </w:rPr>
        <w:t xml:space="preserve"> на животе взрослого. Передвижение в упоре лёжа по спине лежащего взрослого. Другой взрослый удерживает ребёнка за ноги.</w:t>
      </w:r>
    </w:p>
    <w:p w:rsidR="00491633" w:rsidRDefault="00491633" w:rsidP="00AD48F3">
      <w:pPr>
        <w:tabs>
          <w:tab w:val="left" w:pos="1155"/>
        </w:tabs>
        <w:jc w:val="both"/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«Ласточка»</w:t>
      </w: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Pr="001A7AA5" w:rsidRDefault="00491633" w:rsidP="00AD48F3">
      <w:pPr>
        <w:tabs>
          <w:tab w:val="left" w:pos="1155"/>
        </w:tabs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0" o:spid="_x0000_i1029" type="#_x0000_t75" style="width:347.25pt;height:20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">
            <v:imagedata r:id="rId8" o:title=""/>
            <o:lock v:ext="edit" aspectratio="f"/>
          </v:shape>
        </w:pict>
      </w:r>
    </w:p>
    <w:p w:rsidR="00491633" w:rsidRDefault="00491633" w:rsidP="00AD48F3">
      <w:pPr>
        <w:tabs>
          <w:tab w:val="left" w:pos="115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Раскачивание ребёнка, в положении на животе, на руках у взрослых.</w:t>
      </w:r>
    </w:p>
    <w:p w:rsidR="00491633" w:rsidRDefault="00491633" w:rsidP="00AD48F3">
      <w:pPr>
        <w:tabs>
          <w:tab w:val="left" w:pos="1155"/>
        </w:tabs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«Ворота»</w:t>
      </w: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tabs>
          <w:tab w:val="left" w:pos="1155"/>
        </w:tabs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1" o:spid="_x0000_i1030" type="#_x0000_t75" style="width:360.75pt;height:23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">
            <v:imagedata r:id="rId9" o:title=""/>
            <o:lock v:ext="edit" aspectratio="f"/>
          </v:shape>
        </w:pict>
      </w:r>
    </w:p>
    <w:p w:rsidR="00491633" w:rsidRPr="00FF5566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Ребёнок проползает под двумя стоящими на средних или высоких четвереньках взрослыми: а) на низких четвереньках; б) на средних четвереньках; в) на высоких четвереньках.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«Бугорки»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2" o:spid="_x0000_i1031" type="#_x0000_t75" style="width:354.75pt;height:232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">
            <v:imagedata r:id="rId10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Ребёнок переползает на высоких четвереньках через лежащих на некотором расстоянии друг от друга взрослых.</w: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«Бутон»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3" o:spid="_x0000_i1032" type="#_x0000_t75" style="width:352.5pt;height:17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">
            <v:imagedata r:id="rId11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 – сидя в кругу лицом друг к другу, держась за руки, с несколько выпрямленными и разведёнными ногами. Участники группы одновременно и поочерёдно наклоняются к ногам.</w: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«Вёсла»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4" o:spid="_x0000_i1033" type="#_x0000_t75" style="width:363.75pt;height:209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">
            <v:imagedata r:id="rId12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 – сидя друг за другом, ребёнок впереди. Участники группы одновременно двигаются вперёд-назад; влево-вправо; круговыми движениями.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«Цепочка»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750335">
        <w:rPr>
          <w:rFonts w:ascii="Times New Roman" w:hAnsi="Times New Roman"/>
          <w:b/>
          <w:i/>
          <w:noProof/>
          <w:sz w:val="36"/>
          <w:szCs w:val="36"/>
        </w:rPr>
        <w:pict>
          <v:shape id="Рисунок 15" o:spid="_x0000_i1034" type="#_x0000_t75" style="width:382.5pt;height:20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">
            <v:imagedata r:id="rId13" o:title=""/>
            <o:lock v:ext="edit" aspectratio="f"/>
          </v:shape>
        </w:pict>
      </w:r>
    </w:p>
    <w:p w:rsidR="00491633" w:rsidRPr="00FF5566" w:rsidRDefault="00491633" w:rsidP="00AD48F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И.п.- в шеренге на корточках, взявшись за руки (ребёнок посередине). Участники группы раскачиваются, топчутся на месте, разворачиваются и передвигаются, не размыкая цепочки.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«Чаша»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6" o:spid="_x0000_i1035" type="#_x0000_t75" style="width:366pt;height:23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">
            <v:imagedata r:id="rId14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 – стоя на четвереньках, сидя на пятках в кругу, взявшись за руки. Участники группы выполняют одновременные наклоны вперёд-назад.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 xml:space="preserve"> «Невод»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7" o:spid="_x0000_i1036" type="#_x0000_t75" style="width:361.5pt;height:23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">
            <v:imagedata r:id="rId15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Группа передвигается в шеренге на средних или высоких коленях, взявшись за руки.</w:t>
      </w:r>
    </w:p>
    <w:p w:rsidR="00491633" w:rsidRDefault="00491633" w:rsidP="00322FD9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«День и ночь»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750335">
        <w:rPr>
          <w:rFonts w:ascii="Times New Roman" w:hAnsi="Times New Roman"/>
          <w:b/>
          <w:i/>
          <w:noProof/>
          <w:sz w:val="36"/>
          <w:szCs w:val="36"/>
        </w:rPr>
        <w:pict>
          <v:shape id="Рисунок 18" o:spid="_x0000_i1037" type="#_x0000_t75" style="width:358.5pt;height:23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">
            <v:imagedata r:id="rId16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 – стоя в кругу, взявшись за руки. От участников группы требуется сохранять устойчивую позу с закрытыми глазами, на носках, на пятках, на одной ноге.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«Круговорот»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19" o:spid="_x0000_i1038" type="#_x0000_t75" style="width:366pt;height:26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">
            <v:imagedata r:id="rId17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Водить хоровод, взявшись за руки, сначала в одну, затем в другую сторону.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«Топтыжка»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0" o:spid="_x0000_i1039" type="#_x0000_t75" style="width:367.5pt;height:23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">
            <v:imagedata r:id="rId18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Ходить по лежащим на животах взрослым вдоль продольной линии их тел. Желательно, чтобы малыш при этом имел возможность опереться рукой о стенку или лестницу.</w: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«Воздушный мост»</w:t>
      </w:r>
    </w:p>
    <w:p w:rsidR="00491633" w:rsidRPr="0092295F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750335">
        <w:rPr>
          <w:rFonts w:ascii="Times New Roman" w:hAnsi="Times New Roman"/>
          <w:b/>
          <w:i/>
          <w:noProof/>
          <w:sz w:val="36"/>
          <w:szCs w:val="36"/>
        </w:rPr>
        <w:pict>
          <v:shape id="Рисунок 21" o:spid="_x0000_i1040" type="#_x0000_t75" style="width:353.25pt;height:4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">
            <v:imagedata r:id="rId19" o:title=""/>
            <o:lock v:ext="edit" aspectratio="f"/>
          </v:shape>
        </w:pict>
      </w:r>
    </w:p>
    <w:p w:rsidR="00491633" w:rsidRPr="0092295F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Ведущий взрослый (мужчина) кистями удерживает малыша за стопы и производит вместе с ним в воздухе шаговые движения. Другой взрослый поддерживает ребёнка за руки.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«Топалки»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750335">
        <w:rPr>
          <w:rFonts w:ascii="Times New Roman" w:hAnsi="Times New Roman"/>
          <w:b/>
          <w:i/>
          <w:noProof/>
          <w:sz w:val="36"/>
          <w:szCs w:val="36"/>
        </w:rPr>
        <w:pict>
          <v:shape id="Рисунок 24" o:spid="_x0000_i1041" type="#_x0000_t75" style="width:362.25pt;height:256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">
            <v:imagedata r:id="rId20" o:title=""/>
            <o:lock v:ext="edit" aspectratio="f"/>
          </v:shape>
        </w:pict>
      </w:r>
    </w:p>
    <w:p w:rsidR="00491633" w:rsidRPr="0092295F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Бежать на месте, удерживаясь за руки (в шеренге, кругу, колонне).</w:t>
      </w:r>
    </w:p>
    <w:p w:rsidR="00491633" w:rsidRPr="00EB7D2D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«Ветви дуба»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750335">
        <w:rPr>
          <w:rFonts w:ascii="Times New Roman" w:hAnsi="Times New Roman"/>
          <w:b/>
          <w:i/>
          <w:noProof/>
          <w:sz w:val="36"/>
          <w:szCs w:val="36"/>
        </w:rPr>
        <w:pict>
          <v:shape id="Рисунок 23" o:spid="_x0000_i1042" type="#_x0000_t75" style="width:352.5pt;height:278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">
            <v:imagedata r:id="rId21" o:title=""/>
            <o:lock v:ext="edit" aspectratio="f"/>
          </v:shape>
        </w:pict>
      </w:r>
    </w:p>
    <w:p w:rsidR="00491633" w:rsidRPr="0092295F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Перемещаться по соединённым рукам взрослого от одного к другому, придерживаясь руками (взрослые стоят на  коленях).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«Бугорок»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2" o:spid="_x0000_i1043" type="#_x0000_t75" style="width:357.75pt;height:25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">
            <v:imagedata r:id="rId22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Ребёнок должен залезть сзади на взрослого, стоящего на высоких четвереньках. Другой взрослый поддерживает и страхует ребёнка от возможного падения. Попробовать залезть на взрослого сбоку.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«Атаман»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5" o:spid="_x0000_i1044" type="#_x0000_t75" style="width:363.75pt;height:255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">
            <v:imagedata r:id="rId23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Бежать в лёгком темпе (по кругу, в шеренге, в колонне), малыш при этом должен находиться в середине или в конце колонны.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«Пружинки»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6" o:spid="_x0000_i1045" type="#_x0000_t75" style="width:372.75pt;height:26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">
            <v:imagedata r:id="rId24" o:title=""/>
            <o:lock v:ext="edit" aspectratio="f"/>
          </v:shape>
        </w:pict>
      </w:r>
    </w:p>
    <w:p w:rsidR="00491633" w:rsidRDefault="00491633" w:rsidP="00AD48F3">
      <w:pPr>
        <w:rPr>
          <w:rFonts w:ascii="Times New Roman" w:hAnsi="Times New Roman"/>
          <w:sz w:val="28"/>
          <w:szCs w:val="28"/>
        </w:rPr>
      </w:pP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Выполнять одновременные подскоки на месте на двух ногах, держась при этом за руки.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«Попрыгунчики»</w:t>
      </w:r>
    </w:p>
    <w:p w:rsidR="00491633" w:rsidRDefault="00491633" w:rsidP="00AD48F3">
      <w:pPr>
        <w:jc w:val="center"/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7" o:spid="_x0000_i1046" type="#_x0000_t75" style="width:351.75pt;height:26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">
            <v:imagedata r:id="rId25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Осуществлять подскоки сериями, держась «паровозиком» (малыш посередине).</w:t>
      </w:r>
    </w:p>
    <w:p w:rsidR="00491633" w:rsidRDefault="00491633" w:rsidP="00AD48F3">
      <w:pPr>
        <w:jc w:val="center"/>
        <w:rPr>
          <w:rFonts w:ascii="Times New Roman" w:hAnsi="Times New Roman"/>
          <w:b/>
          <w:i/>
          <w:sz w:val="36"/>
          <w:szCs w:val="36"/>
        </w:rPr>
      </w:pPr>
      <w:r>
        <w:rPr>
          <w:rFonts w:ascii="Times New Roman" w:hAnsi="Times New Roman"/>
          <w:b/>
          <w:i/>
          <w:sz w:val="36"/>
          <w:szCs w:val="36"/>
        </w:rPr>
        <w:t>«Зайка»</w:t>
      </w:r>
    </w:p>
    <w:p w:rsidR="00491633" w:rsidRDefault="00491633" w:rsidP="00AD48F3">
      <w:pPr>
        <w:rPr>
          <w:rFonts w:ascii="Times New Roman" w:hAnsi="Times New Roman"/>
          <w:sz w:val="28"/>
          <w:szCs w:val="28"/>
        </w:rPr>
      </w:pPr>
      <w:r w:rsidRPr="00750335">
        <w:rPr>
          <w:rFonts w:ascii="Times New Roman" w:hAnsi="Times New Roman"/>
          <w:noProof/>
          <w:sz w:val="28"/>
          <w:szCs w:val="28"/>
        </w:rPr>
        <w:pict>
          <v:shape id="Рисунок 28" o:spid="_x0000_i1047" type="#_x0000_t75" style="width:373.5pt;height:261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">
            <v:imagedata r:id="rId26" o:title=""/>
            <o:lock v:ext="edit" aspectratio="f"/>
          </v:shape>
        </w:pict>
      </w:r>
    </w:p>
    <w:p w:rsidR="00491633" w:rsidRDefault="00491633" w:rsidP="00AD48F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Подскоками с продвижением от одного взрослого к другому, при этом нога каждого взрослого находится между ног ребёнка.</w:t>
      </w:r>
    </w:p>
    <w:p w:rsidR="00491633" w:rsidRPr="00322FD9" w:rsidRDefault="00491633" w:rsidP="00322FD9">
      <w:pPr>
        <w:jc w:val="both"/>
        <w:rPr>
          <w:rFonts w:ascii="Times New Roman" w:hAnsi="Times New Roman"/>
          <w:sz w:val="24"/>
          <w:szCs w:val="24"/>
        </w:rPr>
      </w:pPr>
      <w:r w:rsidRPr="008A3AF1">
        <w:rPr>
          <w:rFonts w:ascii="Times New Roman" w:hAnsi="Times New Roman"/>
          <w:sz w:val="24"/>
          <w:szCs w:val="24"/>
        </w:rPr>
        <w:t>По материалам из журнала «Дошкольное образование»</w:t>
      </w:r>
    </w:p>
    <w:sectPr w:rsidR="00491633" w:rsidRPr="00322FD9" w:rsidSect="00936B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282C2A"/>
    <w:multiLevelType w:val="multilevel"/>
    <w:tmpl w:val="1AB85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48F3"/>
    <w:rsid w:val="001A7AA5"/>
    <w:rsid w:val="00322FD9"/>
    <w:rsid w:val="00466F48"/>
    <w:rsid w:val="00491633"/>
    <w:rsid w:val="00750335"/>
    <w:rsid w:val="008207EE"/>
    <w:rsid w:val="008A3AF1"/>
    <w:rsid w:val="0092295F"/>
    <w:rsid w:val="00936B54"/>
    <w:rsid w:val="009F76D9"/>
    <w:rsid w:val="00AD48F3"/>
    <w:rsid w:val="00B03146"/>
    <w:rsid w:val="00E1222D"/>
    <w:rsid w:val="00E676B4"/>
    <w:rsid w:val="00EB7D2D"/>
    <w:rsid w:val="00FF5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6B54"/>
    <w:pPr>
      <w:spacing w:after="200" w:line="276" w:lineRule="auto"/>
    </w:pPr>
  </w:style>
  <w:style w:type="paragraph" w:styleId="Heading3">
    <w:name w:val="heading 3"/>
    <w:basedOn w:val="Normal"/>
    <w:next w:val="Normal"/>
    <w:link w:val="Heading3Char"/>
    <w:uiPriority w:val="99"/>
    <w:qFormat/>
    <w:rsid w:val="00AD48F3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AD48F3"/>
    <w:rPr>
      <w:rFonts w:ascii="Cambria" w:hAnsi="Cambria" w:cs="Times New Roman"/>
      <w:b/>
      <w:bCs/>
      <w:color w:val="4F81BD"/>
    </w:rPr>
  </w:style>
  <w:style w:type="paragraph" w:styleId="NormalWeb">
    <w:name w:val="Normal (Web)"/>
    <w:basedOn w:val="Normal"/>
    <w:uiPriority w:val="99"/>
    <w:rsid w:val="00AD48F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AD48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D48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13</Pages>
  <Words>670</Words>
  <Characters>3821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детский сад 3</cp:lastModifiedBy>
  <cp:revision>3</cp:revision>
  <dcterms:created xsi:type="dcterms:W3CDTF">2013-10-07T09:45:00Z</dcterms:created>
  <dcterms:modified xsi:type="dcterms:W3CDTF">2013-10-09T06:26:00Z</dcterms:modified>
</cp:coreProperties>
</file>